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600"/>
        <w:tblW w:w="1101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3057"/>
        <w:gridCol w:w="423"/>
        <w:gridCol w:w="6607"/>
      </w:tblGrid>
      <w:tr w:rsidR="003D1B71" w:rsidRPr="00452669" w:rsidTr="00D5496A">
        <w:trPr>
          <w:trHeight w:val="2410"/>
        </w:trPr>
        <w:tc>
          <w:tcPr>
            <w:tcW w:w="3981" w:type="dxa"/>
            <w:gridSpan w:val="3"/>
            <w:vMerge w:val="restart"/>
            <w:tcBorders>
              <w:bottom w:val="nil"/>
            </w:tcBorders>
          </w:tcPr>
          <w:p w:rsidR="003D1B71" w:rsidRPr="00452669" w:rsidRDefault="00C07148" w:rsidP="004B496C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142C0814" wp14:editId="783EAFA5">
                  <wp:simplePos x="0" y="0"/>
                  <wp:positionH relativeFrom="column">
                    <wp:posOffset>-805180</wp:posOffset>
                  </wp:positionH>
                  <wp:positionV relativeFrom="paragraph">
                    <wp:posOffset>352781</wp:posOffset>
                  </wp:positionV>
                  <wp:extent cx="2599590" cy="1729740"/>
                  <wp:effectExtent l="0" t="0" r="0" b="3810"/>
                  <wp:wrapNone/>
                  <wp:docPr id="4" name="Obrázek 4" descr="Portrait of a cute girl with paintbrush Free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rtrait of a cute girl with paintbrush Free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590" cy="17297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52669" w:rsidRDefault="002E3F36" w:rsidP="00C07148">
            <w:pPr>
              <w:pStyle w:val="Nzev"/>
            </w:pPr>
            <w:r w:rsidRPr="002E3F36">
              <w:rPr>
                <w:sz w:val="52"/>
                <w:szCs w:val="52"/>
              </w:rPr>
              <w:t>POZVÁNKA</w:t>
            </w:r>
            <w:r w:rsidR="003D1B71" w:rsidRPr="002E3F36">
              <w:rPr>
                <w:sz w:val="52"/>
                <w:szCs w:val="52"/>
                <w:lang w:bidi="cs-CZ"/>
              </w:rPr>
              <w:br/>
            </w:r>
            <w:r>
              <w:rPr>
                <w:color w:val="FF0000"/>
                <w:sz w:val="52"/>
                <w:szCs w:val="52"/>
              </w:rPr>
              <w:t>„</w:t>
            </w:r>
            <w:r w:rsidR="00C07148">
              <w:rPr>
                <w:caps/>
                <w:color w:val="FF0000"/>
                <w:sz w:val="44"/>
                <w:szCs w:val="44"/>
              </w:rPr>
              <w:t>o školní zralosti</w:t>
            </w:r>
            <w:r w:rsidR="009E2054">
              <w:rPr>
                <w:color w:val="FF0000"/>
                <w:sz w:val="52"/>
                <w:szCs w:val="52"/>
              </w:rPr>
              <w:t>“</w:t>
            </w:r>
          </w:p>
        </w:tc>
      </w:tr>
      <w:tr w:rsidR="003D1B71" w:rsidRPr="00452669" w:rsidTr="00057041">
        <w:trPr>
          <w:trHeight w:val="1415"/>
        </w:trPr>
        <w:tc>
          <w:tcPr>
            <w:tcW w:w="3981" w:type="dxa"/>
            <w:gridSpan w:val="3"/>
            <w:vMerge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D5496A" w:rsidRDefault="00C07148" w:rsidP="004B496C">
            <w:pPr>
              <w:pStyle w:val="Nadpis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TERMÍN</w:t>
            </w:r>
          </w:p>
          <w:p w:rsidR="003D1B71" w:rsidRPr="002E3F36" w:rsidRDefault="00A52DE2" w:rsidP="004B496C">
            <w:pPr>
              <w:pStyle w:val="Data"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27</w:t>
            </w:r>
            <w:r w:rsidR="00C07148">
              <w:rPr>
                <w:sz w:val="28"/>
                <w:szCs w:val="28"/>
              </w:rPr>
              <w:t>. 10. 2020</w:t>
            </w:r>
            <w:r w:rsidR="00F75AC9" w:rsidRPr="00D5496A">
              <w:rPr>
                <w:sz w:val="28"/>
                <w:szCs w:val="28"/>
              </w:rPr>
              <w:t xml:space="preserve"> 1</w:t>
            </w:r>
            <w:r w:rsidR="00C07148">
              <w:rPr>
                <w:sz w:val="28"/>
                <w:szCs w:val="28"/>
              </w:rPr>
              <w:t>7 – 19</w:t>
            </w:r>
            <w:r w:rsidR="00F66568" w:rsidRPr="00D5496A">
              <w:rPr>
                <w:sz w:val="28"/>
                <w:szCs w:val="28"/>
              </w:rPr>
              <w:t xml:space="preserve"> hodin</w:t>
            </w:r>
            <w:r w:rsidR="00F66568">
              <w:rPr>
                <w:sz w:val="30"/>
                <w:szCs w:val="30"/>
              </w:rPr>
              <w:t xml:space="preserve"> </w:t>
            </w:r>
          </w:p>
          <w:p w:rsidR="003D1B71" w:rsidRPr="00D5496A" w:rsidRDefault="00C07148" w:rsidP="004B496C">
            <w:pPr>
              <w:pStyle w:val="Nadpis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ANOTACE</w:t>
            </w:r>
          </w:p>
          <w:p w:rsidR="00C07148" w:rsidRDefault="00C07148" w:rsidP="00C07148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Style w:val="A3"/>
              </w:rPr>
            </w:pPr>
            <w:r w:rsidRPr="008A707D">
              <w:rPr>
                <w:rStyle w:val="A3"/>
              </w:rPr>
              <w:t xml:space="preserve">Informace o oblastech školní zralosti a jejich důležitosti pro úspěch prvňáčka – při praktických ukázkách. Názorné ukázky, jak danou oblast prověřit, rozvíjet, ale také ukázky sešitů dětí již školou povinných, kde se nezralost zrcadlí. </w:t>
            </w:r>
            <w:r>
              <w:rPr>
                <w:rStyle w:val="A3"/>
              </w:rPr>
              <w:t>Rodiče</w:t>
            </w:r>
            <w:r w:rsidRPr="008A707D">
              <w:rPr>
                <w:rStyle w:val="A3"/>
              </w:rPr>
              <w:t xml:space="preserve"> si vyzkouší na vlastní kůži úkoly na zrakové vnímání, sluchové vnímání, </w:t>
            </w:r>
            <w:proofErr w:type="spellStart"/>
            <w:r w:rsidRPr="008A707D">
              <w:rPr>
                <w:rStyle w:val="A3"/>
              </w:rPr>
              <w:t>předmatematické</w:t>
            </w:r>
            <w:proofErr w:type="spellEnd"/>
            <w:r w:rsidRPr="008A707D">
              <w:rPr>
                <w:rStyle w:val="A3"/>
              </w:rPr>
              <w:t xml:space="preserve"> představy, prostorovou orientaci, </w:t>
            </w:r>
            <w:proofErr w:type="spellStart"/>
            <w:r w:rsidRPr="008A707D">
              <w:rPr>
                <w:rStyle w:val="A3"/>
              </w:rPr>
              <w:t>grafomotoriku</w:t>
            </w:r>
            <w:proofErr w:type="spellEnd"/>
            <w:r w:rsidRPr="008A707D">
              <w:rPr>
                <w:rStyle w:val="A3"/>
              </w:rPr>
              <w:t xml:space="preserve">…. </w:t>
            </w:r>
          </w:p>
          <w:p w:rsidR="003D1B71" w:rsidRPr="00D5496A" w:rsidRDefault="002E3F36" w:rsidP="00F75AC9">
            <w:pPr>
              <w:pStyle w:val="Nadpis2"/>
              <w:rPr>
                <w:sz w:val="28"/>
                <w:szCs w:val="28"/>
              </w:rPr>
            </w:pPr>
            <w:r w:rsidRPr="00D5496A">
              <w:rPr>
                <w:sz w:val="28"/>
                <w:szCs w:val="28"/>
              </w:rPr>
              <w:t>CÍL SEMINÁŘE</w:t>
            </w:r>
          </w:p>
          <w:p w:rsidR="00C07148" w:rsidRPr="00C07148" w:rsidRDefault="00C07148" w:rsidP="00C07148">
            <w:pPr>
              <w:widowControl/>
              <w:autoSpaceDE/>
              <w:autoSpaceDN/>
              <w:adjustRightInd/>
              <w:spacing w:after="240" w:line="259" w:lineRule="auto"/>
              <w:contextualSpacing/>
              <w:jc w:val="both"/>
              <w:rPr>
                <w:color w:val="000000" w:themeColor="text1"/>
              </w:rPr>
            </w:pPr>
            <w:r w:rsidRPr="00C07148">
              <w:rPr>
                <w:color w:val="000000" w:themeColor="text1"/>
              </w:rPr>
              <w:t xml:space="preserve">Cílem semináře je odpovědět </w:t>
            </w:r>
            <w:r>
              <w:rPr>
                <w:color w:val="000000" w:themeColor="text1"/>
              </w:rPr>
              <w:t>rodičům</w:t>
            </w:r>
            <w:r w:rsidRPr="00C07148">
              <w:rPr>
                <w:color w:val="000000" w:themeColor="text1"/>
              </w:rPr>
              <w:t xml:space="preserve"> na některé otázky z oblasti školní zralosti a připravenosti dětí na vstup do školy.  Získat dostatek informací, které by mohli být užitečné při </w:t>
            </w:r>
            <w:r>
              <w:rPr>
                <w:color w:val="000000" w:themeColor="text1"/>
              </w:rPr>
              <w:t xml:space="preserve">přípravě </w:t>
            </w:r>
            <w:r w:rsidRPr="00C07148">
              <w:rPr>
                <w:color w:val="000000" w:themeColor="text1"/>
              </w:rPr>
              <w:t>budoucích prvňáčků.</w:t>
            </w:r>
          </w:p>
          <w:p w:rsidR="003D1B71" w:rsidRPr="00D5496A" w:rsidRDefault="00EC4350" w:rsidP="004B496C">
            <w:pPr>
              <w:pStyle w:val="Nadpis2"/>
              <w:rPr>
                <w:sz w:val="28"/>
                <w:szCs w:val="28"/>
              </w:rPr>
            </w:pPr>
            <w:r w:rsidRPr="00D5496A">
              <w:rPr>
                <w:sz w:val="28"/>
                <w:szCs w:val="28"/>
              </w:rPr>
              <w:t>PŘEDNÁŠEJÍCÍ</w:t>
            </w:r>
          </w:p>
          <w:p w:rsidR="00C07148" w:rsidRPr="00C07148" w:rsidRDefault="00C07148" w:rsidP="00C07148">
            <w:pPr>
              <w:pStyle w:val="Nadpis2"/>
              <w:jc w:val="both"/>
              <w:rPr>
                <w:rFonts w:asciiTheme="minorHAnsi" w:eastAsia="Times New Roman" w:hAnsiTheme="minorHAnsi" w:cstheme="minorHAnsi"/>
                <w:b w:val="0"/>
                <w:color w:val="262626"/>
                <w:sz w:val="22"/>
                <w:szCs w:val="22"/>
                <w:u w:val="none"/>
                <w:lang w:eastAsia="cs-CZ"/>
              </w:rPr>
            </w:pPr>
            <w:r w:rsidRPr="00C07148">
              <w:rPr>
                <w:rStyle w:val="Siln"/>
                <w:rFonts w:asciiTheme="minorHAnsi" w:hAnsiTheme="minorHAnsi" w:cstheme="minorHAnsi"/>
                <w:b/>
                <w:color w:val="444444"/>
                <w:sz w:val="22"/>
                <w:szCs w:val="22"/>
                <w:u w:val="none"/>
              </w:rPr>
              <w:t>Mgr. Hana Otevřelová</w:t>
            </w:r>
            <w:r w:rsidRPr="00C07148">
              <w:rPr>
                <w:rFonts w:asciiTheme="minorHAnsi" w:eastAsia="Times New Roman" w:hAnsiTheme="minorHAnsi" w:cstheme="minorHAnsi"/>
                <w:b w:val="0"/>
                <w:color w:val="262626"/>
                <w:sz w:val="22"/>
                <w:szCs w:val="22"/>
                <w:u w:val="none"/>
                <w:lang w:eastAsia="cs-CZ"/>
              </w:rPr>
              <w:t xml:space="preserve"> se věnuje výchově a vzdělávání dětí, jejich prospívání v rodině, ve škole, mezi vrstevníky. Jako speciální pedagožka pomáhá převážně při prevenci a nápravách specifických poruch učení a chování. Při přípravě dětí na budoucí nároky školy, tedy na zvládání čtení, psaní, počítání, pracuje s dětmi přibližně od 5 let. Školákům pomáhá překonávat překážky v učení, které jim specifická porucha učení přináší. </w:t>
            </w:r>
          </w:p>
          <w:p w:rsidR="003D1B71" w:rsidRPr="00D5496A" w:rsidRDefault="00EC4350" w:rsidP="004B496C">
            <w:pPr>
              <w:pStyle w:val="Nadpis2"/>
              <w:rPr>
                <w:sz w:val="28"/>
                <w:szCs w:val="28"/>
              </w:rPr>
            </w:pPr>
            <w:r w:rsidRPr="00D5496A">
              <w:rPr>
                <w:sz w:val="28"/>
                <w:szCs w:val="28"/>
              </w:rPr>
              <w:t xml:space="preserve">PRO KOHO A ZA KOLIK </w:t>
            </w:r>
          </w:p>
          <w:p w:rsidR="00D5496A" w:rsidRDefault="00EC4350" w:rsidP="00D5496A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  <w:r w:rsidRPr="00542A50">
              <w:t xml:space="preserve">Seminář je určen </w:t>
            </w:r>
            <w:r w:rsidR="00C07148">
              <w:t>pro rodiče dětí mateřských škol, hlavně předškoláků</w:t>
            </w:r>
            <w:r w:rsidR="009E2054">
              <w:t>.</w:t>
            </w:r>
            <w:r w:rsidR="00D5496A">
              <w:t xml:space="preserve"> </w:t>
            </w:r>
          </w:p>
          <w:p w:rsidR="003D1B71" w:rsidRPr="004B496C" w:rsidRDefault="00EC4350" w:rsidP="00D5496A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542A50">
              <w:rPr>
                <w:u w:val="single"/>
              </w:rPr>
              <w:t xml:space="preserve">Seminář je </w:t>
            </w:r>
            <w:r w:rsidRPr="00542A50">
              <w:rPr>
                <w:b/>
                <w:u w:val="single"/>
              </w:rPr>
              <w:t>ZDARMA</w:t>
            </w:r>
            <w:r w:rsidRPr="00542A50">
              <w:rPr>
                <w:u w:val="single"/>
              </w:rPr>
              <w:t xml:space="preserve"> díky financování z projektu MAP II pro </w:t>
            </w:r>
            <w:proofErr w:type="spellStart"/>
            <w:r w:rsidRPr="00542A50">
              <w:rPr>
                <w:u w:val="single"/>
              </w:rPr>
              <w:t>Brandýsko</w:t>
            </w:r>
            <w:proofErr w:type="spellEnd"/>
            <w:r w:rsidRPr="00542A50">
              <w:rPr>
                <w:u w:val="single"/>
              </w:rPr>
              <w:t>.</w:t>
            </w:r>
          </w:p>
        </w:tc>
      </w:tr>
      <w:tr w:rsidR="003D1B71" w:rsidRPr="00452669" w:rsidTr="00057041">
        <w:trPr>
          <w:trHeight w:val="1263"/>
        </w:trPr>
        <w:tc>
          <w:tcPr>
            <w:tcW w:w="294" w:type="dxa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687" w:type="dxa"/>
            <w:gridSpan w:val="2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/>
        </w:tc>
      </w:tr>
      <w:tr w:rsidR="003D1B71" w:rsidRPr="00452669" w:rsidTr="00057041">
        <w:trPr>
          <w:trHeight w:val="589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BCB30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t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U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K3859oAAAADAQAADwAAAGRy&#10;cy9kb3ducmV2LnhtbEyPQUvDQBCF74L/YZmCN7tJS0TSbEop6qkItoJ4mybTJDQ7G7LbJP33jl7s&#10;ZR7DG977JltPtlUD9b5xbCCeR6CIC1c2XBn4PLw+PoPyAbnE1jEZuJKHdX5/l2FaupE/aNiHSkkI&#10;+xQN1CF0qda+qMmin7uOWLyT6y0GWftKlz2OEm5bvYiiJ22xYWmosaNtTcV5f7EG3kYcN8v4Zdid&#10;T9vr9yF5/9rFZMzDbNqsQAWawv8x/OILOuTCdHQXLr1qDcgj4W+KlyxjUEfRRQI6z/Qte/4D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BD455C" w:rsidRDefault="00BD455C" w:rsidP="00057041">
            <w:pPr>
              <w:pStyle w:val="Informac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Místo konání: </w:t>
            </w:r>
          </w:p>
          <w:p w:rsidR="000266CB" w:rsidRDefault="000266CB" w:rsidP="00057041">
            <w:pPr>
              <w:pStyle w:val="Informac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MŠ Kollárova</w:t>
            </w:r>
          </w:p>
          <w:p w:rsidR="003D1B71" w:rsidRPr="00452669" w:rsidRDefault="000266CB" w:rsidP="00057041">
            <w:pPr>
              <w:pStyle w:val="Informace"/>
            </w:pPr>
            <w:r>
              <w:rPr>
                <w:color w:val="FF0000"/>
                <w:sz w:val="24"/>
                <w:szCs w:val="24"/>
              </w:rPr>
              <w:t xml:space="preserve">Úvaly </w:t>
            </w:r>
            <w:r w:rsidR="009E2054">
              <w:rPr>
                <w:color w:val="FF0000"/>
                <w:sz w:val="24"/>
                <w:szCs w:val="24"/>
              </w:rPr>
              <w:t xml:space="preserve"> </w:t>
            </w:r>
            <w:r w:rsidR="002E3F36" w:rsidRPr="00CD591A">
              <w:rPr>
                <w:color w:val="FF0000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67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C68D4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z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s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3D1B71" w:rsidRPr="00452669" w:rsidRDefault="002E3F36" w:rsidP="00057041">
            <w:pPr>
              <w:pStyle w:val="Informace"/>
            </w:pPr>
            <w:r>
              <w:t>+</w:t>
            </w:r>
            <w:r w:rsidRPr="00EC4350">
              <w:rPr>
                <w:sz w:val="24"/>
                <w:szCs w:val="24"/>
              </w:rPr>
              <w:t>420 607 978 465</w:t>
            </w:r>
            <w: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68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D181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CD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ABesVsINAAAgv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3D1B71" w:rsidRPr="00BD455C" w:rsidRDefault="00BD455C" w:rsidP="00057041">
            <w:pPr>
              <w:pStyle w:val="Informace"/>
              <w:rPr>
                <w:color w:val="FF0000"/>
                <w:sz w:val="24"/>
                <w:szCs w:val="24"/>
              </w:rPr>
            </w:pPr>
            <w:r w:rsidRPr="00CD591A">
              <w:rPr>
                <w:color w:val="808080" w:themeColor="background1" w:themeShade="80"/>
                <w:sz w:val="24"/>
                <w:szCs w:val="24"/>
              </w:rPr>
              <w:t xml:space="preserve">Registrace: </w:t>
            </w:r>
            <w:r w:rsidR="002E3F36" w:rsidRPr="00BD455C">
              <w:rPr>
                <w:color w:val="FF0000"/>
                <w:sz w:val="24"/>
                <w:szCs w:val="24"/>
              </w:rPr>
              <w:t>kotatkova@strednipolabi.cz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18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68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EC4350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  <w:sz w:val="24"/>
                <w:szCs w:val="24"/>
              </w:rPr>
            </w:pPr>
            <w:r w:rsidRPr="00EC4350">
              <w:rPr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0ECC6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j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EC4350" w:rsidRPr="00EC4350" w:rsidRDefault="002529D3" w:rsidP="00057041">
            <w:pPr>
              <w:pStyle w:val="Informace"/>
              <w:rPr>
                <w:sz w:val="24"/>
                <w:szCs w:val="24"/>
              </w:rPr>
            </w:pPr>
            <w:hyperlink r:id="rId19" w:history="1">
              <w:r w:rsidR="00EC4350" w:rsidRPr="00EC4350">
                <w:rPr>
                  <w:rStyle w:val="Hypertextovodkaz"/>
                  <w:sz w:val="24"/>
                  <w:szCs w:val="24"/>
                </w:rPr>
                <w:t>www.mapbrandysko.cz</w:t>
              </w:r>
            </w:hyperlink>
            <w:r w:rsidR="00EC4350" w:rsidRPr="00EC4350">
              <w:rPr>
                <w:sz w:val="24"/>
                <w:szCs w:val="24"/>
              </w:rPr>
              <w:t xml:space="preserve">, </w:t>
            </w:r>
          </w:p>
          <w:p w:rsidR="003D1B71" w:rsidRPr="00EC4350" w:rsidRDefault="002529D3" w:rsidP="00057041">
            <w:pPr>
              <w:pStyle w:val="Informace"/>
              <w:rPr>
                <w:sz w:val="24"/>
                <w:szCs w:val="24"/>
              </w:rPr>
            </w:pPr>
            <w:hyperlink r:id="rId20" w:history="1">
              <w:r w:rsidR="00EC4350" w:rsidRPr="00EC4350">
                <w:rPr>
                  <w:rStyle w:val="Hypertextovodkaz"/>
                  <w:sz w:val="24"/>
                  <w:szCs w:val="24"/>
                </w:rPr>
                <w:t xml:space="preserve">FB - </w:t>
              </w:r>
              <w:proofErr w:type="spellStart"/>
              <w:r w:rsidR="00EC4350" w:rsidRPr="00EC4350">
                <w:rPr>
                  <w:rStyle w:val="Hypertextovodkaz"/>
                  <w:sz w:val="24"/>
                  <w:szCs w:val="24"/>
                </w:rPr>
                <w:t>MAPBrandysko</w:t>
              </w:r>
              <w:proofErr w:type="spellEnd"/>
            </w:hyperlink>
            <w:r w:rsidR="00EC4350" w:rsidRPr="00EC43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D5496A">
        <w:trPr>
          <w:trHeight w:val="3258"/>
        </w:trPr>
        <w:tc>
          <w:tcPr>
            <w:tcW w:w="294" w:type="dxa"/>
          </w:tcPr>
          <w:p w:rsidR="003D1B71" w:rsidRPr="00452669" w:rsidRDefault="003D1B71" w:rsidP="00057041">
            <w:pPr>
              <w:ind w:left="-404" w:firstLine="284"/>
              <w:rPr>
                <w:color w:val="0072C7" w:themeColor="accent2"/>
              </w:rPr>
            </w:pPr>
          </w:p>
        </w:tc>
        <w:tc>
          <w:tcPr>
            <w:tcW w:w="3687" w:type="dxa"/>
            <w:gridSpan w:val="2"/>
          </w:tcPr>
          <w:p w:rsidR="003D1B71" w:rsidRDefault="003D1B71" w:rsidP="00057041">
            <w:pPr>
              <w:ind w:left="-404" w:firstLine="284"/>
              <w:rPr>
                <w:color w:val="0072C7" w:themeColor="accent2"/>
                <w:sz w:val="24"/>
                <w:szCs w:val="24"/>
              </w:rPr>
            </w:pPr>
          </w:p>
          <w:p w:rsidR="00232B51" w:rsidRDefault="00232B51" w:rsidP="00057041">
            <w:pPr>
              <w:ind w:left="-404" w:firstLine="284"/>
              <w:rPr>
                <w:color w:val="0072C7" w:themeColor="accent2"/>
                <w:sz w:val="24"/>
                <w:szCs w:val="24"/>
              </w:rPr>
            </w:pPr>
          </w:p>
          <w:p w:rsidR="00232B51" w:rsidRPr="00232B51" w:rsidRDefault="00232B51" w:rsidP="00232B51">
            <w:pPr>
              <w:ind w:left="-404" w:firstLine="284"/>
              <w:jc w:val="center"/>
              <w:rPr>
                <w:b/>
                <w:color w:val="0072C7" w:themeColor="accent2"/>
                <w:sz w:val="28"/>
                <w:szCs w:val="28"/>
              </w:rPr>
            </w:pPr>
            <w:r w:rsidRPr="00232B51">
              <w:rPr>
                <w:b/>
                <w:color w:val="FF0000"/>
                <w:sz w:val="28"/>
                <w:szCs w:val="28"/>
              </w:rPr>
              <w:t>Maximální kapacita 9 osob.</w:t>
            </w:r>
          </w:p>
        </w:tc>
        <w:tc>
          <w:tcPr>
            <w:tcW w:w="423" w:type="dxa"/>
          </w:tcPr>
          <w:p w:rsidR="003D1B71" w:rsidRPr="00452669" w:rsidRDefault="003D1B71" w:rsidP="004B496C">
            <w:bookmarkStart w:id="0" w:name="_GoBack"/>
            <w:bookmarkEnd w:id="0"/>
          </w:p>
        </w:tc>
        <w:tc>
          <w:tcPr>
            <w:tcW w:w="6607" w:type="dxa"/>
            <w:vMerge/>
          </w:tcPr>
          <w:p w:rsidR="003D1B71" w:rsidRPr="00452669" w:rsidRDefault="003D1B71" w:rsidP="004B496C"/>
        </w:tc>
      </w:tr>
    </w:tbl>
    <w:p w:rsidR="007F5B63" w:rsidRPr="00452669" w:rsidRDefault="007F5B63" w:rsidP="006D79A8">
      <w:pPr>
        <w:pStyle w:val="Zkladntext"/>
      </w:pPr>
    </w:p>
    <w:sectPr w:rsidR="007F5B63" w:rsidRPr="00452669" w:rsidSect="00D5496A">
      <w:headerReference w:type="default" r:id="rId21"/>
      <w:footerReference w:type="default" r:id="rId22"/>
      <w:type w:val="continuous"/>
      <w:pgSz w:w="11906" w:h="16838" w:code="9"/>
      <w:pgMar w:top="2302" w:right="794" w:bottom="1140" w:left="1140" w:header="720" w:footer="30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9D3" w:rsidRDefault="002529D3" w:rsidP="00590471">
      <w:r>
        <w:separator/>
      </w:r>
    </w:p>
  </w:endnote>
  <w:endnote w:type="continuationSeparator" w:id="0">
    <w:p w:rsidR="002529D3" w:rsidRDefault="002529D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91A" w:rsidRDefault="00CD591A" w:rsidP="00CD591A">
    <w:pPr>
      <w:pStyle w:val="Zpat"/>
      <w:jc w:val="right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10611D7" wp14:editId="50E72312">
          <wp:simplePos x="0" y="0"/>
          <wp:positionH relativeFrom="column">
            <wp:posOffset>-209736</wp:posOffset>
          </wp:positionH>
          <wp:positionV relativeFrom="paragraph">
            <wp:posOffset>32385</wp:posOffset>
          </wp:positionV>
          <wp:extent cx="2953526" cy="655451"/>
          <wp:effectExtent l="0" t="0" r="0" b="0"/>
          <wp:wrapNone/>
          <wp:docPr id="272" name="Obrázek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pvvv msmt bar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26" cy="655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6296">
      <w:rPr>
        <w:sz w:val="20"/>
        <w:szCs w:val="20"/>
      </w:rPr>
      <w:t xml:space="preserve">Seminář je pořádán v rámci realizace projektu </w:t>
    </w:r>
    <w:r>
      <w:rPr>
        <w:sz w:val="20"/>
        <w:szCs w:val="20"/>
      </w:rPr>
      <w:t xml:space="preserve">MAP II pro </w:t>
    </w:r>
    <w:proofErr w:type="spellStart"/>
    <w:r>
      <w:rPr>
        <w:sz w:val="20"/>
        <w:szCs w:val="20"/>
      </w:rPr>
      <w:t>Brandýsko</w:t>
    </w:r>
    <w:proofErr w:type="spellEnd"/>
    <w:r>
      <w:rPr>
        <w:sz w:val="20"/>
        <w:szCs w:val="20"/>
      </w:rPr>
      <w:t xml:space="preserve"> </w:t>
    </w:r>
  </w:p>
  <w:p w:rsidR="00CD591A" w:rsidRPr="00986296" w:rsidRDefault="00D5496A" w:rsidP="00D5496A">
    <w:pPr>
      <w:pStyle w:val="Zpat"/>
      <w:tabs>
        <w:tab w:val="right" w:pos="9972"/>
      </w:tabs>
      <w:rPr>
        <w:rStyle w:val="datalabel"/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="00CD591A">
      <w:rPr>
        <w:sz w:val="20"/>
        <w:szCs w:val="20"/>
      </w:rPr>
      <w:t>R</w:t>
    </w:r>
    <w:r w:rsidR="00CD591A" w:rsidRPr="00986296">
      <w:rPr>
        <w:sz w:val="20"/>
        <w:szCs w:val="20"/>
      </w:rPr>
      <w:t xml:space="preserve">egistrační č. projektu - </w:t>
    </w:r>
    <w:r w:rsidR="00CD591A" w:rsidRPr="00986296">
      <w:rPr>
        <w:rStyle w:val="datalabel"/>
        <w:sz w:val="20"/>
        <w:szCs w:val="20"/>
      </w:rPr>
      <w:t>CZ.02.3.68/0.0/0.0/17_047/0011529</w:t>
    </w:r>
  </w:p>
  <w:p w:rsidR="000B6B12" w:rsidRPr="00CD591A" w:rsidRDefault="000B6B12" w:rsidP="00CD591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9D3" w:rsidRDefault="002529D3" w:rsidP="00590471">
      <w:r>
        <w:separator/>
      </w:r>
    </w:p>
  </w:footnote>
  <w:footnote w:type="continuationSeparator" w:id="0">
    <w:p w:rsidR="002529D3" w:rsidRDefault="002529D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42DAF5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998220" cy="619733"/>
          <wp:effectExtent l="0" t="0" r="0" b="9525"/>
          <wp:docPr id="269" name="Obrázek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mapI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886" cy="643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594360" cy="610973"/>
          <wp:effectExtent l="0" t="0" r="0" b="0"/>
          <wp:docPr id="270" name="Obrázek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N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75" cy="62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843789" cy="561120"/>
          <wp:effectExtent l="0" t="0" r="0" b="0"/>
          <wp:docPr id="271" name="Obrázek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řední polabí ma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813" cy="58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30F"/>
    <w:multiLevelType w:val="hybridMultilevel"/>
    <w:tmpl w:val="539037EC"/>
    <w:lvl w:ilvl="0" w:tplc="3C4E0734">
      <w:numFmt w:val="bullet"/>
      <w:lvlText w:val=""/>
      <w:lvlJc w:val="left"/>
      <w:pPr>
        <w:ind w:left="182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3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2716156"/>
    <w:multiLevelType w:val="hybridMultilevel"/>
    <w:tmpl w:val="DFB22E9A"/>
    <w:lvl w:ilvl="0" w:tplc="3C4E0734">
      <w:numFmt w:val="bullet"/>
      <w:lvlText w:val=""/>
      <w:lvlJc w:val="left"/>
      <w:pPr>
        <w:ind w:left="73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EB26700"/>
    <w:multiLevelType w:val="hybridMultilevel"/>
    <w:tmpl w:val="DD42AA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ADD4D1F"/>
    <w:multiLevelType w:val="hybridMultilevel"/>
    <w:tmpl w:val="D774083A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2"/>
  </w:num>
  <w:num w:numId="17">
    <w:abstractNumId w:val="14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36"/>
    <w:rsid w:val="000266CB"/>
    <w:rsid w:val="00057041"/>
    <w:rsid w:val="00060042"/>
    <w:rsid w:val="00062BC2"/>
    <w:rsid w:val="0008685D"/>
    <w:rsid w:val="00090860"/>
    <w:rsid w:val="000B6B12"/>
    <w:rsid w:val="00112FD7"/>
    <w:rsid w:val="00150ABD"/>
    <w:rsid w:val="001946FC"/>
    <w:rsid w:val="00222466"/>
    <w:rsid w:val="00232B51"/>
    <w:rsid w:val="00247254"/>
    <w:rsid w:val="0024753C"/>
    <w:rsid w:val="002529D3"/>
    <w:rsid w:val="00276026"/>
    <w:rsid w:val="00280639"/>
    <w:rsid w:val="002B4549"/>
    <w:rsid w:val="002E3F36"/>
    <w:rsid w:val="00310F17"/>
    <w:rsid w:val="003141E4"/>
    <w:rsid w:val="00322A46"/>
    <w:rsid w:val="003326CB"/>
    <w:rsid w:val="00353B60"/>
    <w:rsid w:val="0035732C"/>
    <w:rsid w:val="00376291"/>
    <w:rsid w:val="00380719"/>
    <w:rsid w:val="00380FD1"/>
    <w:rsid w:val="00383D02"/>
    <w:rsid w:val="00385DE7"/>
    <w:rsid w:val="0039293D"/>
    <w:rsid w:val="003D0704"/>
    <w:rsid w:val="003D1B71"/>
    <w:rsid w:val="00452669"/>
    <w:rsid w:val="004B496C"/>
    <w:rsid w:val="004E158A"/>
    <w:rsid w:val="00512418"/>
    <w:rsid w:val="00542A50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34B15"/>
    <w:rsid w:val="007575B6"/>
    <w:rsid w:val="007A0D99"/>
    <w:rsid w:val="007A4391"/>
    <w:rsid w:val="007A72A2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0A6A"/>
    <w:rsid w:val="00967B93"/>
    <w:rsid w:val="009D090F"/>
    <w:rsid w:val="009E2054"/>
    <w:rsid w:val="00A31464"/>
    <w:rsid w:val="00A31B16"/>
    <w:rsid w:val="00A33613"/>
    <w:rsid w:val="00A47A8D"/>
    <w:rsid w:val="00A52DE2"/>
    <w:rsid w:val="00AC41EB"/>
    <w:rsid w:val="00AC6C7E"/>
    <w:rsid w:val="00B4158A"/>
    <w:rsid w:val="00B6466C"/>
    <w:rsid w:val="00BB1B5D"/>
    <w:rsid w:val="00BC22C7"/>
    <w:rsid w:val="00BD195A"/>
    <w:rsid w:val="00BD455C"/>
    <w:rsid w:val="00C07148"/>
    <w:rsid w:val="00C07240"/>
    <w:rsid w:val="00C14078"/>
    <w:rsid w:val="00C41C02"/>
    <w:rsid w:val="00CA2B71"/>
    <w:rsid w:val="00CD591A"/>
    <w:rsid w:val="00CE1E3D"/>
    <w:rsid w:val="00D053FA"/>
    <w:rsid w:val="00D5496A"/>
    <w:rsid w:val="00D97AB2"/>
    <w:rsid w:val="00DC3F0A"/>
    <w:rsid w:val="00E26AED"/>
    <w:rsid w:val="00E53608"/>
    <w:rsid w:val="00E62D2B"/>
    <w:rsid w:val="00E73AB8"/>
    <w:rsid w:val="00E90A60"/>
    <w:rsid w:val="00EC4350"/>
    <w:rsid w:val="00ED47F7"/>
    <w:rsid w:val="00EE7E09"/>
    <w:rsid w:val="00F0223C"/>
    <w:rsid w:val="00F3235D"/>
    <w:rsid w:val="00F32393"/>
    <w:rsid w:val="00F508A5"/>
    <w:rsid w:val="00F66568"/>
    <w:rsid w:val="00F7065E"/>
    <w:rsid w:val="00F75AC9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EBE7C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34"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Mention">
    <w:name w:val="Mention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unhideWhenUsed/>
    <w:rsid w:val="0035732C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3">
    <w:name w:val="A3"/>
    <w:basedOn w:val="Standardnpsmoodstavce"/>
    <w:uiPriority w:val="99"/>
    <w:rsid w:val="002E3F36"/>
    <w:rPr>
      <w:color w:val="000000"/>
    </w:rPr>
  </w:style>
  <w:style w:type="character" w:customStyle="1" w:styleId="datalabel">
    <w:name w:val="datalabel"/>
    <w:basedOn w:val="Standardnpsmoodstavce"/>
    <w:rsid w:val="00CD5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facebook.com/MAPBrandysko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mapbrandysko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atkova\AppData\Roaming\Microsoft\Templates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1</Pages>
  <Words>230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2020-06-01T11:52:00Z</dcterms:created>
  <dcterms:modified xsi:type="dcterms:W3CDTF">2020-10-07T12:09:00Z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